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846" w:rsidRDefault="00A93846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A93846" w:rsidRDefault="00A93846" w:rsidP="00B31FE8">
      <w:pPr>
        <w:pStyle w:val="Normal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251658240;visibility:visible;mso-position-horizontal-relative:text;mso-position-vertical-relative:text" wrapcoords="-101 0 -101 21240 21600 21240 21600 0 -101 0">
            <v:imagedata r:id="rId7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A93846" w:rsidRDefault="00A93846" w:rsidP="00B31FE8">
      <w:pPr>
        <w:pStyle w:val="Normal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A93846" w:rsidRPr="00E94A74" w:rsidRDefault="00A93846" w:rsidP="00B31FE8">
      <w:pPr>
        <w:pStyle w:val="Normal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A93846" w:rsidRDefault="00A93846" w:rsidP="00B31FE8">
      <w:pPr>
        <w:rPr>
          <w:b/>
          <w:i/>
        </w:rPr>
      </w:pPr>
    </w:p>
    <w:p w:rsidR="00A93846" w:rsidRPr="006971AD" w:rsidRDefault="00A93846" w:rsidP="00B31FE8">
      <w:pPr>
        <w:rPr>
          <w:b/>
          <w:i/>
        </w:rPr>
      </w:pPr>
    </w:p>
    <w:p w:rsidR="00A93846" w:rsidRPr="009B268D" w:rsidRDefault="00A93846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A93846" w:rsidRPr="009B268D" w:rsidRDefault="00A93846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A93846" w:rsidRDefault="00A93846" w:rsidP="008E62E4">
      <w:pPr>
        <w:rPr>
          <w:sz w:val="24"/>
          <w:szCs w:val="24"/>
        </w:rPr>
      </w:pPr>
    </w:p>
    <w:p w:rsidR="00A93846" w:rsidRDefault="00A93846" w:rsidP="008E62E4">
      <w:pPr>
        <w:rPr>
          <w:sz w:val="24"/>
          <w:szCs w:val="24"/>
        </w:rPr>
      </w:pPr>
    </w:p>
    <w:p w:rsidR="00A93846" w:rsidRPr="003C7540" w:rsidRDefault="00A93846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MANIFESTAZIONE MINIVOLLEY 2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0 marzo </w:t>
      </w: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2016</w:t>
      </w:r>
    </w:p>
    <w:p w:rsidR="00A93846" w:rsidRDefault="00A93846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A93846" w:rsidRPr="008728B6" w:rsidRDefault="00A93846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A93846" w:rsidRDefault="00A93846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A93846" w:rsidRPr="00256330" w:rsidRDefault="00A93846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bookmarkStart w:id="0" w:name="_GoBack"/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bookmarkEnd w:id="0"/>
      <w:r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A93846" w:rsidRPr="00256330" w:rsidRDefault="00A93846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A93846" w:rsidRDefault="00A93846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A93846" w:rsidRPr="008728B6" w:rsidRDefault="00A93846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A93846" w:rsidRDefault="00A93846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A93846" w:rsidRPr="007A6822" w:rsidRDefault="00A93846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A93846" w:rsidRPr="008728B6" w:rsidRDefault="00A93846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3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6"/>
        <w:gridCol w:w="2574"/>
        <w:gridCol w:w="2574"/>
        <w:gridCol w:w="2574"/>
      </w:tblGrid>
      <w:tr w:rsidR="00A93846" w:rsidRPr="008728B6" w:rsidTr="004F443D">
        <w:tc>
          <w:tcPr>
            <w:tcW w:w="1676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A93846" w:rsidRPr="008728B6" w:rsidRDefault="00A93846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74" w:type="dxa"/>
            <w:tcBorders>
              <w:top w:val="single" w:sz="12" w:space="0" w:color="0000FF"/>
            </w:tcBorders>
            <w:vAlign w:val="center"/>
          </w:tcPr>
          <w:p w:rsidR="00A93846" w:rsidRDefault="00A93846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MICRO VOLLEY</w:t>
            </w:r>
          </w:p>
          <w:p w:rsidR="00A93846" w:rsidRPr="00B0506F" w:rsidRDefault="00A93846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74" w:type="dxa"/>
            <w:tcBorders>
              <w:top w:val="single" w:sz="12" w:space="0" w:color="0000FF"/>
            </w:tcBorders>
            <w:vAlign w:val="center"/>
          </w:tcPr>
          <w:p w:rsidR="00A93846" w:rsidRDefault="00A93846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A93846" w:rsidRPr="00B0506F" w:rsidRDefault="00A93846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74" w:type="dxa"/>
            <w:tcBorders>
              <w:top w:val="single" w:sz="12" w:space="0" w:color="0000FF"/>
              <w:right w:val="single" w:sz="12" w:space="0" w:color="0000FF"/>
            </w:tcBorders>
          </w:tcPr>
          <w:p w:rsidR="00A93846" w:rsidRDefault="00A93846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A93846" w:rsidRPr="00B0506F" w:rsidRDefault="00A93846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A93846" w:rsidRPr="008728B6" w:rsidTr="004F443D">
        <w:trPr>
          <w:trHeight w:val="851"/>
        </w:trPr>
        <w:tc>
          <w:tcPr>
            <w:tcW w:w="1676" w:type="dxa"/>
            <w:tcBorders>
              <w:left w:val="single" w:sz="12" w:space="0" w:color="0000FF"/>
            </w:tcBorders>
            <w:vAlign w:val="center"/>
          </w:tcPr>
          <w:p w:rsidR="00A93846" w:rsidRPr="008728B6" w:rsidRDefault="00A93846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74" w:type="dxa"/>
            <w:vAlign w:val="center"/>
          </w:tcPr>
          <w:p w:rsidR="00A93846" w:rsidRPr="007311E3" w:rsidRDefault="00A93846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1" w:name="Testo9"/>
        <w:tc>
          <w:tcPr>
            <w:tcW w:w="2574" w:type="dxa"/>
            <w:vAlign w:val="center"/>
          </w:tcPr>
          <w:p w:rsidR="00A93846" w:rsidRPr="004F443D" w:rsidRDefault="00A93846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  <w:bookmarkStart w:id="2" w:name="Testo10"/>
        <w:tc>
          <w:tcPr>
            <w:tcW w:w="2574" w:type="dxa"/>
            <w:tcBorders>
              <w:right w:val="single" w:sz="12" w:space="0" w:color="0000FF"/>
            </w:tcBorders>
            <w:vAlign w:val="center"/>
          </w:tcPr>
          <w:p w:rsidR="00A93846" w:rsidRPr="004F443D" w:rsidRDefault="00A93846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</w:tr>
      <w:tr w:rsidR="00A93846" w:rsidRPr="008728B6" w:rsidTr="004F443D">
        <w:trPr>
          <w:trHeight w:val="851"/>
        </w:trPr>
        <w:tc>
          <w:tcPr>
            <w:tcW w:w="1676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A93846" w:rsidRPr="008728B6" w:rsidRDefault="00A93846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A93846" w:rsidRPr="005D5CB5" w:rsidRDefault="00A93846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574" w:type="dxa"/>
            <w:tcBorders>
              <w:bottom w:val="single" w:sz="12" w:space="0" w:color="FF0000"/>
            </w:tcBorders>
            <w:vAlign w:val="center"/>
          </w:tcPr>
          <w:p w:rsidR="00A93846" w:rsidRPr="004F443D" w:rsidRDefault="00A93846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2"/>
        <w:tc>
          <w:tcPr>
            <w:tcW w:w="2574" w:type="dxa"/>
            <w:tcBorders>
              <w:bottom w:val="single" w:sz="12" w:space="0" w:color="FF0000"/>
            </w:tcBorders>
            <w:vAlign w:val="center"/>
          </w:tcPr>
          <w:p w:rsidR="00A93846" w:rsidRPr="004F443D" w:rsidRDefault="00A93846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2574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A93846" w:rsidRPr="004F443D" w:rsidRDefault="00A93846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A93846" w:rsidRPr="008728B6" w:rsidTr="004F443D">
        <w:trPr>
          <w:trHeight w:val="851"/>
        </w:trPr>
        <w:tc>
          <w:tcPr>
            <w:tcW w:w="167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A93846" w:rsidRPr="008728B6" w:rsidRDefault="00A93846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A93846" w:rsidRPr="005D5CB5" w:rsidRDefault="00A93846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74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A93846" w:rsidRPr="004F443D" w:rsidRDefault="00A93846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74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A93846" w:rsidRPr="008728B6" w:rsidRDefault="00A93846" w:rsidP="00A43051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Numero Accompagnatori:</w:t>
            </w:r>
          </w:p>
        </w:tc>
        <w:bookmarkStart w:id="6" w:name="Testo14"/>
        <w:tc>
          <w:tcPr>
            <w:tcW w:w="2574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A93846" w:rsidRPr="004F443D" w:rsidRDefault="00A93846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A93846" w:rsidRPr="008728B6" w:rsidRDefault="00A93846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A93846" w:rsidRDefault="00A93846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A93846" w:rsidRPr="005D5A5C" w:rsidRDefault="00A93846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A93846" w:rsidRDefault="00A93846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8" w:history="1">
        <w:r w:rsidRPr="002D560C">
          <w:rPr>
            <w:rStyle w:val="Hyperlink"/>
            <w:rFonts w:ascii="Cambria" w:hAnsi="Cambria"/>
            <w:b/>
            <w:i/>
            <w:sz w:val="32"/>
            <w:szCs w:val="32"/>
          </w:rPr>
          <w:t>emily.plati@alice.it</w:t>
        </w:r>
      </w:hyperlink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A93846" w:rsidRPr="005D5A5C" w:rsidRDefault="00A93846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A93846" w:rsidRPr="008728B6" w:rsidRDefault="00A93846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A93846" w:rsidRPr="005D5A5C" w:rsidRDefault="00A93846" w:rsidP="005D5CB5">
      <w:pPr>
        <w:rPr>
          <w:sz w:val="16"/>
          <w:szCs w:val="16"/>
        </w:rPr>
      </w:pPr>
    </w:p>
    <w:p w:rsidR="00A93846" w:rsidRDefault="00A93846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A93846" w:rsidSect="008E62E4">
      <w:footerReference w:type="default" r:id="rId9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846" w:rsidRDefault="00A93846">
      <w:r>
        <w:separator/>
      </w:r>
    </w:p>
  </w:endnote>
  <w:endnote w:type="continuationSeparator" w:id="0">
    <w:p w:rsidR="00A93846" w:rsidRDefault="00A93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46" w:rsidRPr="00652762" w:rsidRDefault="00A93846" w:rsidP="008E62E4">
    <w:pPr>
      <w:pStyle w:val="Footer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A93846" w:rsidRDefault="00A93846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A93846" w:rsidRPr="00652762" w:rsidRDefault="00A93846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A93846" w:rsidRPr="00652762" w:rsidRDefault="00A93846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A93846" w:rsidRDefault="00A93846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846" w:rsidRDefault="00A93846">
      <w:r>
        <w:separator/>
      </w:r>
    </w:p>
  </w:footnote>
  <w:footnote w:type="continuationSeparator" w:id="0">
    <w:p w:rsidR="00A93846" w:rsidRDefault="00A938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cumentProtection w:edit="forms" w:enforcement="1" w:cryptProviderType="rsaFull" w:cryptAlgorithmClass="hash" w:cryptAlgorithmType="typeAny" w:cryptAlgorithmSid="4" w:cryptSpinCount="100000" w:hash="eh7Tya1sA1SR4b3yvfI8W5rUNeU=" w:salt="bmGw9YDvPrmogHYDaHrthg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21581D"/>
    <w:rsid w:val="00232155"/>
    <w:rsid w:val="00256330"/>
    <w:rsid w:val="002B2FD6"/>
    <w:rsid w:val="002D560C"/>
    <w:rsid w:val="00301589"/>
    <w:rsid w:val="00322CB9"/>
    <w:rsid w:val="00360552"/>
    <w:rsid w:val="003842DA"/>
    <w:rsid w:val="003A6E4D"/>
    <w:rsid w:val="003B0A30"/>
    <w:rsid w:val="003C7540"/>
    <w:rsid w:val="00404705"/>
    <w:rsid w:val="00411472"/>
    <w:rsid w:val="00420394"/>
    <w:rsid w:val="00476CB5"/>
    <w:rsid w:val="004D78A0"/>
    <w:rsid w:val="004F443D"/>
    <w:rsid w:val="00510F8B"/>
    <w:rsid w:val="005214B3"/>
    <w:rsid w:val="00525DAB"/>
    <w:rsid w:val="005348F3"/>
    <w:rsid w:val="00555288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B6274"/>
    <w:rsid w:val="007D14DB"/>
    <w:rsid w:val="007F5A87"/>
    <w:rsid w:val="008727CA"/>
    <w:rsid w:val="008728B6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97A32"/>
    <w:rsid w:val="009B268D"/>
    <w:rsid w:val="009D6837"/>
    <w:rsid w:val="009F5B48"/>
    <w:rsid w:val="00A1645F"/>
    <w:rsid w:val="00A43051"/>
    <w:rsid w:val="00A47BF3"/>
    <w:rsid w:val="00A93846"/>
    <w:rsid w:val="00AA01EA"/>
    <w:rsid w:val="00AA607F"/>
    <w:rsid w:val="00AB4723"/>
    <w:rsid w:val="00AE013D"/>
    <w:rsid w:val="00B0506F"/>
    <w:rsid w:val="00B31FE8"/>
    <w:rsid w:val="00B3703E"/>
    <w:rsid w:val="00C023C4"/>
    <w:rsid w:val="00C06E6D"/>
    <w:rsid w:val="00C1142C"/>
    <w:rsid w:val="00C2398D"/>
    <w:rsid w:val="00C244A0"/>
    <w:rsid w:val="00C25B90"/>
    <w:rsid w:val="00C30A04"/>
    <w:rsid w:val="00C34158"/>
    <w:rsid w:val="00CE2263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F144EC"/>
    <w:rsid w:val="00F47954"/>
    <w:rsid w:val="00FB3403"/>
    <w:rsid w:val="00FC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2E4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E3060"/>
    <w:rPr>
      <w:rFonts w:cs="Times New Roman"/>
      <w:sz w:val="20"/>
    </w:rPr>
  </w:style>
  <w:style w:type="paragraph" w:styleId="Header">
    <w:name w:val="header"/>
    <w:basedOn w:val="Normal"/>
    <w:link w:val="HeaderChar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3060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C06E6D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3060"/>
    <w:rPr>
      <w:rFonts w:cs="Times New Roman"/>
      <w:sz w:val="2"/>
    </w:rPr>
  </w:style>
  <w:style w:type="paragraph" w:styleId="NormalWeb">
    <w:name w:val="Normal (Web)"/>
    <w:basedOn w:val="Normal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5D5CB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.plati@alic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1</Pages>
  <Words>146</Words>
  <Characters>838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EmySte</cp:lastModifiedBy>
  <cp:revision>12</cp:revision>
  <cp:lastPrinted>2012-02-27T09:24:00Z</cp:lastPrinted>
  <dcterms:created xsi:type="dcterms:W3CDTF">2013-03-06T07:21:00Z</dcterms:created>
  <dcterms:modified xsi:type="dcterms:W3CDTF">2016-02-24T21:06:00Z</dcterms:modified>
</cp:coreProperties>
</file>