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2DA" w:rsidRDefault="003842DA" w:rsidP="00AE013D">
      <w:pPr>
        <w:rPr>
          <w:b/>
          <w:i/>
        </w:rPr>
      </w:pPr>
      <w:r w:rsidRPr="00E0743B">
        <w:rPr>
          <w:sz w:val="36"/>
          <w:szCs w:val="36"/>
        </w:rPr>
        <w:tab/>
      </w:r>
      <w:r w:rsidRPr="00E0743B">
        <w:rPr>
          <w:b/>
          <w:i/>
          <w:sz w:val="36"/>
          <w:szCs w:val="36"/>
        </w:rPr>
        <w:tab/>
      </w:r>
      <w:r>
        <w:rPr>
          <w:b/>
          <w:i/>
        </w:rPr>
        <w:t xml:space="preserve">  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:rsidR="003842DA" w:rsidRDefault="003842DA" w:rsidP="00B31FE8">
      <w:pPr>
        <w:pStyle w:val="NormalWeb"/>
        <w:spacing w:before="0" w:beforeAutospacing="0" w:after="0" w:afterAutospacing="0"/>
        <w:jc w:val="right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4" o:spid="_x0000_s1026" type="#_x0000_t75" alt="http://www.brembovolleyteam.eu/images/brembo-vt_800.jpg" style="position:absolute;left:0;text-align:left;margin-left:.3pt;margin-top:-.6pt;width:159.75pt;height:44.85pt;z-index:-251658240;visibility:visible;mso-position-horizontal-relative:text;mso-position-vertical-relative:text" wrapcoords="-101 0 -101 21240 21600 21240 21600 0 -101 0">
            <v:imagedata r:id="rId7" o:title=""/>
            <w10:wrap type="tight"/>
          </v:shape>
        </w:pict>
      </w:r>
      <w:r w:rsidRPr="006971AD">
        <w:rPr>
          <w:b/>
          <w:i/>
        </w:rPr>
        <w:t>Codice CONI: 19852</w:t>
      </w:r>
    </w:p>
    <w:p w:rsidR="003842DA" w:rsidRDefault="003842DA" w:rsidP="00B31FE8">
      <w:pPr>
        <w:pStyle w:val="NormalWeb"/>
        <w:spacing w:before="0" w:beforeAutospacing="0" w:after="0" w:afterAutospacing="0"/>
        <w:jc w:val="right"/>
        <w:rPr>
          <w:b/>
          <w:i/>
        </w:rPr>
      </w:pPr>
      <w:r w:rsidRPr="00C25B90">
        <w:rPr>
          <w:b/>
          <w:i/>
        </w:rPr>
        <w:t>Codice FIPAV: 04</w:t>
      </w:r>
      <w:r>
        <w:rPr>
          <w:b/>
          <w:i/>
        </w:rPr>
        <w:t>.</w:t>
      </w:r>
      <w:r w:rsidRPr="00C25B90">
        <w:rPr>
          <w:b/>
          <w:i/>
        </w:rPr>
        <w:t>012</w:t>
      </w:r>
      <w:r>
        <w:rPr>
          <w:b/>
          <w:i/>
        </w:rPr>
        <w:t>.</w:t>
      </w:r>
      <w:r w:rsidRPr="00C25B90">
        <w:rPr>
          <w:b/>
          <w:i/>
        </w:rPr>
        <w:t>0382</w:t>
      </w:r>
    </w:p>
    <w:p w:rsidR="003842DA" w:rsidRPr="00E94A74" w:rsidRDefault="003842DA" w:rsidP="00B31FE8">
      <w:pPr>
        <w:pStyle w:val="NormalWeb"/>
        <w:spacing w:before="0" w:beforeAutospacing="0" w:after="0" w:afterAutospacing="0"/>
        <w:jc w:val="right"/>
        <w:rPr>
          <w:b/>
          <w:i/>
        </w:rPr>
      </w:pPr>
      <w:r>
        <w:rPr>
          <w:b/>
          <w:i/>
        </w:rPr>
        <w:t>Codice C.S.I.: 1477</w:t>
      </w:r>
    </w:p>
    <w:p w:rsidR="003842DA" w:rsidRDefault="003842DA" w:rsidP="00B31FE8">
      <w:pPr>
        <w:rPr>
          <w:b/>
          <w:i/>
        </w:rPr>
      </w:pPr>
    </w:p>
    <w:p w:rsidR="003842DA" w:rsidRPr="006971AD" w:rsidRDefault="003842DA" w:rsidP="00B31FE8">
      <w:pPr>
        <w:rPr>
          <w:b/>
          <w:i/>
        </w:rPr>
      </w:pPr>
    </w:p>
    <w:p w:rsidR="003842DA" w:rsidRPr="009B268D" w:rsidRDefault="003842DA" w:rsidP="008E62E4">
      <w:pPr>
        <w:jc w:val="center"/>
        <w:rPr>
          <w:b/>
          <w:i/>
          <w:sz w:val="48"/>
          <w:szCs w:val="48"/>
        </w:rPr>
      </w:pPr>
      <w:r w:rsidRPr="009B268D">
        <w:rPr>
          <w:b/>
          <w:i/>
          <w:sz w:val="48"/>
          <w:szCs w:val="48"/>
        </w:rPr>
        <w:t>BREMBO  VOLLEY  TEAM</w:t>
      </w:r>
    </w:p>
    <w:p w:rsidR="003842DA" w:rsidRPr="009B268D" w:rsidRDefault="003842DA" w:rsidP="008E62E4">
      <w:pPr>
        <w:jc w:val="center"/>
        <w:rPr>
          <w:sz w:val="24"/>
          <w:szCs w:val="24"/>
        </w:rPr>
      </w:pPr>
      <w:r w:rsidRPr="009B268D">
        <w:rPr>
          <w:sz w:val="24"/>
          <w:szCs w:val="24"/>
        </w:rPr>
        <w:t>Associazione</w:t>
      </w:r>
      <w:r>
        <w:rPr>
          <w:sz w:val="24"/>
          <w:szCs w:val="24"/>
        </w:rPr>
        <w:t xml:space="preserve"> </w:t>
      </w:r>
      <w:r w:rsidRPr="009B268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9B268D">
        <w:rPr>
          <w:sz w:val="24"/>
          <w:szCs w:val="24"/>
        </w:rPr>
        <w:t xml:space="preserve">Sportiva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Senza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Scopo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>Di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 Lucro</w:t>
      </w:r>
    </w:p>
    <w:p w:rsidR="003842DA" w:rsidRDefault="003842DA" w:rsidP="008E62E4">
      <w:pPr>
        <w:rPr>
          <w:sz w:val="24"/>
          <w:szCs w:val="24"/>
        </w:rPr>
      </w:pPr>
    </w:p>
    <w:p w:rsidR="003842DA" w:rsidRDefault="003842DA" w:rsidP="008E62E4">
      <w:pPr>
        <w:rPr>
          <w:sz w:val="24"/>
          <w:szCs w:val="24"/>
        </w:rPr>
      </w:pPr>
    </w:p>
    <w:p w:rsidR="003842DA" w:rsidRPr="003C7540" w:rsidRDefault="003842DA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 w:cs="David"/>
          <w:b/>
          <w:i/>
          <w:color w:val="FF0000"/>
          <w:sz w:val="46"/>
          <w:szCs w:val="46"/>
          <w:lang w:bidi="he-IL"/>
        </w:rPr>
      </w:pPr>
      <w:r w:rsidRPr="003C7540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MANIFESTAZIONE MINIVOLLEY 21</w:t>
      </w:r>
      <w:r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 xml:space="preserve"> </w:t>
      </w:r>
      <w:r w:rsidRPr="003C7540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febbraio 2016</w:t>
      </w:r>
    </w:p>
    <w:p w:rsidR="003842DA" w:rsidRDefault="003842DA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 w:cs="David"/>
          <w:b/>
          <w:i/>
          <w:sz w:val="44"/>
          <w:szCs w:val="44"/>
          <w:lang w:bidi="he-IL"/>
        </w:rPr>
      </w:pPr>
    </w:p>
    <w:p w:rsidR="003842DA" w:rsidRPr="008728B6" w:rsidRDefault="003842DA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/>
          <w:b/>
          <w:i/>
          <w:sz w:val="48"/>
          <w:szCs w:val="48"/>
        </w:rPr>
      </w:pPr>
      <w:r>
        <w:rPr>
          <w:rFonts w:ascii="Cambria" w:hAnsi="Cambria"/>
          <w:b/>
          <w:i/>
          <w:sz w:val="48"/>
          <w:szCs w:val="48"/>
        </w:rPr>
        <w:t xml:space="preserve">Modulo di </w:t>
      </w:r>
      <w:r w:rsidRPr="008728B6">
        <w:rPr>
          <w:rFonts w:ascii="Cambria" w:hAnsi="Cambria"/>
          <w:b/>
          <w:i/>
          <w:sz w:val="48"/>
          <w:szCs w:val="48"/>
        </w:rPr>
        <w:t>iscrizione</w:t>
      </w:r>
    </w:p>
    <w:p w:rsidR="003842DA" w:rsidRDefault="003842DA" w:rsidP="005D5CB5">
      <w:pPr>
        <w:tabs>
          <w:tab w:val="right" w:pos="1985"/>
        </w:tabs>
        <w:ind w:left="142" w:right="-227"/>
        <w:rPr>
          <w:rFonts w:ascii="Impact" w:hAnsi="Impact"/>
          <w:sz w:val="28"/>
          <w:szCs w:val="28"/>
        </w:rPr>
      </w:pPr>
    </w:p>
    <w:p w:rsidR="003842DA" w:rsidRPr="00256330" w:rsidRDefault="003842DA" w:rsidP="008E2975">
      <w:pPr>
        <w:ind w:left="180"/>
        <w:rPr>
          <w:rFonts w:ascii="Cambria" w:hAnsi="Cambria"/>
          <w:b/>
          <w:i/>
          <w:sz w:val="28"/>
          <w:szCs w:val="28"/>
        </w:rPr>
      </w:pPr>
      <w:r w:rsidRPr="00256330">
        <w:rPr>
          <w:rFonts w:ascii="Cambria" w:hAnsi="Cambria"/>
          <w:b/>
          <w:i/>
          <w:sz w:val="28"/>
          <w:szCs w:val="28"/>
        </w:rPr>
        <w:t xml:space="preserve">Società: </w:t>
      </w:r>
      <w:r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Pr="00256330">
        <w:rPr>
          <w:sz w:val="36"/>
        </w:rPr>
      </w:r>
      <w:r w:rsidRPr="00256330">
        <w:rPr>
          <w:sz w:val="36"/>
        </w:rPr>
        <w:fldChar w:fldCharType="separate"/>
      </w:r>
      <w:bookmarkStart w:id="0" w:name="_GoBack"/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bookmarkEnd w:id="0"/>
      <w:r w:rsidRPr="00256330">
        <w:rPr>
          <w:sz w:val="36"/>
        </w:rPr>
        <w:fldChar w:fldCharType="end"/>
      </w:r>
      <w:r w:rsidRPr="00256330">
        <w:rPr>
          <w:rFonts w:ascii="Cambria" w:hAnsi="Cambria"/>
          <w:b/>
          <w:i/>
          <w:sz w:val="28"/>
          <w:szCs w:val="28"/>
        </w:rPr>
        <w:t xml:space="preserve"> </w:t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  <w:t xml:space="preserve">cod. </w:t>
      </w:r>
      <w:r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Pr="00256330">
        <w:rPr>
          <w:sz w:val="36"/>
        </w:rPr>
      </w:r>
      <w:r w:rsidRPr="00256330">
        <w:rPr>
          <w:sz w:val="36"/>
        </w:rPr>
        <w:fldChar w:fldCharType="separate"/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256330">
        <w:rPr>
          <w:sz w:val="36"/>
        </w:rPr>
        <w:fldChar w:fldCharType="end"/>
      </w:r>
    </w:p>
    <w:p w:rsidR="003842DA" w:rsidRPr="00256330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p w:rsidR="003842DA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</w:rPr>
      </w:pPr>
      <w:r w:rsidRPr="008728B6">
        <w:rPr>
          <w:rFonts w:ascii="Cambria" w:hAnsi="Cambria"/>
          <w:b/>
          <w:i/>
          <w:sz w:val="28"/>
          <w:szCs w:val="28"/>
        </w:rPr>
        <w:t>Riferimento: Sig./Sig.ra</w:t>
      </w:r>
      <w:r>
        <w:rPr>
          <w:rFonts w:ascii="Cambria" w:hAnsi="Cambria"/>
          <w:b/>
          <w:i/>
          <w:sz w:val="28"/>
          <w:szCs w:val="28"/>
        </w:rPr>
        <w:t xml:space="preserve"> </w:t>
      </w:r>
      <w:r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Pr="00256330">
        <w:rPr>
          <w:sz w:val="36"/>
        </w:rPr>
      </w:r>
      <w:r w:rsidRPr="00256330">
        <w:rPr>
          <w:sz w:val="36"/>
        </w:rPr>
        <w:fldChar w:fldCharType="separate"/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256330">
        <w:rPr>
          <w:sz w:val="36"/>
        </w:rPr>
        <w:fldChar w:fldCharType="end"/>
      </w:r>
    </w:p>
    <w:p w:rsidR="003842DA" w:rsidRPr="008728B6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p w:rsidR="003842DA" w:rsidRDefault="003842DA" w:rsidP="005D5CB5">
      <w:pPr>
        <w:tabs>
          <w:tab w:val="right" w:pos="5954"/>
          <w:tab w:val="center" w:pos="8931"/>
        </w:tabs>
        <w:ind w:left="142" w:right="-227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Recapiti: T</w:t>
      </w:r>
      <w:r w:rsidRPr="008728B6">
        <w:rPr>
          <w:rFonts w:ascii="Cambria" w:hAnsi="Cambria"/>
          <w:b/>
          <w:i/>
          <w:sz w:val="28"/>
          <w:szCs w:val="28"/>
        </w:rPr>
        <w:t>el:</w:t>
      </w:r>
      <w:r>
        <w:rPr>
          <w:rFonts w:ascii="Cambria" w:hAnsi="Cambria"/>
          <w:b/>
          <w:i/>
          <w:sz w:val="28"/>
          <w:szCs w:val="28"/>
        </w:rPr>
        <w:t xml:space="preserve">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  <w:r>
        <w:rPr>
          <w:rFonts w:ascii="Cambria" w:hAnsi="Cambria"/>
          <w:b/>
          <w:i/>
          <w:sz w:val="28"/>
          <w:szCs w:val="28"/>
        </w:rPr>
        <w:tab/>
        <w:t xml:space="preserve">Cell: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</w:p>
    <w:p w:rsidR="003842DA" w:rsidRPr="007A6822" w:rsidRDefault="003842DA" w:rsidP="007A6822">
      <w:pPr>
        <w:ind w:left="142" w:right="-227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F</w:t>
      </w:r>
      <w:r w:rsidRPr="007A6822">
        <w:rPr>
          <w:rFonts w:ascii="Cambria" w:hAnsi="Cambria"/>
          <w:b/>
          <w:i/>
          <w:sz w:val="28"/>
          <w:szCs w:val="28"/>
        </w:rPr>
        <w:t>ax</w:t>
      </w:r>
      <w:r>
        <w:rPr>
          <w:rFonts w:ascii="Cambria" w:hAnsi="Cambria"/>
          <w:b/>
          <w:i/>
          <w:sz w:val="28"/>
          <w:szCs w:val="28"/>
        </w:rPr>
        <w:t>:</w:t>
      </w:r>
      <w:r w:rsidRPr="0021581D">
        <w:rPr>
          <w:sz w:val="36"/>
          <w:szCs w:val="36"/>
        </w:rPr>
        <w:t xml:space="preserve">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  <w:t xml:space="preserve"> E</w:t>
      </w:r>
      <w:r w:rsidRPr="007A6822">
        <w:rPr>
          <w:rFonts w:ascii="Cambria" w:hAnsi="Cambria"/>
          <w:b/>
          <w:i/>
          <w:sz w:val="28"/>
          <w:szCs w:val="28"/>
        </w:rPr>
        <w:t>-mail</w:t>
      </w:r>
      <w:r>
        <w:rPr>
          <w:rFonts w:ascii="Cambria" w:hAnsi="Cambria"/>
          <w:b/>
          <w:i/>
          <w:sz w:val="28"/>
          <w:szCs w:val="28"/>
        </w:rPr>
        <w:t>:</w:t>
      </w:r>
      <w:r w:rsidRPr="007A6822">
        <w:rPr>
          <w:rFonts w:ascii="Cambria" w:hAnsi="Cambria"/>
          <w:b/>
          <w:i/>
          <w:sz w:val="28"/>
          <w:szCs w:val="28"/>
        </w:rPr>
        <w:t xml:space="preserve">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</w:p>
    <w:p w:rsidR="003842DA" w:rsidRPr="008728B6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tbl>
      <w:tblPr>
        <w:tblW w:w="93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76"/>
        <w:gridCol w:w="2574"/>
        <w:gridCol w:w="2574"/>
        <w:gridCol w:w="2574"/>
      </w:tblGrid>
      <w:tr w:rsidR="003842DA" w:rsidRPr="008728B6" w:rsidTr="004F443D">
        <w:tc>
          <w:tcPr>
            <w:tcW w:w="1676" w:type="dxa"/>
            <w:tcBorders>
              <w:top w:val="single" w:sz="12" w:space="0" w:color="0000FF"/>
              <w:left w:val="single" w:sz="12" w:space="0" w:color="0000FF"/>
            </w:tcBorders>
            <w:vAlign w:val="center"/>
          </w:tcPr>
          <w:p w:rsidR="003842DA" w:rsidRPr="008728B6" w:rsidRDefault="003842DA" w:rsidP="00B0506F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Livello</w:t>
            </w:r>
          </w:p>
        </w:tc>
        <w:tc>
          <w:tcPr>
            <w:tcW w:w="2574" w:type="dxa"/>
            <w:tcBorders>
              <w:top w:val="single" w:sz="12" w:space="0" w:color="0000FF"/>
            </w:tcBorders>
            <w:vAlign w:val="center"/>
          </w:tcPr>
          <w:p w:rsidR="003842DA" w:rsidRDefault="003842DA" w:rsidP="00B0506F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MICRO VOLLEY</w:t>
            </w:r>
          </w:p>
          <w:p w:rsidR="003842DA" w:rsidRPr="00B0506F" w:rsidRDefault="003842DA" w:rsidP="00B0506F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FERMO PALLA</w:t>
            </w:r>
          </w:p>
        </w:tc>
        <w:tc>
          <w:tcPr>
            <w:tcW w:w="2574" w:type="dxa"/>
            <w:tcBorders>
              <w:top w:val="single" w:sz="12" w:space="0" w:color="0000FF"/>
            </w:tcBorders>
            <w:vAlign w:val="center"/>
          </w:tcPr>
          <w:p w:rsidR="003842DA" w:rsidRDefault="003842DA" w:rsidP="00AA01EA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MINI</w:t>
            </w:r>
          </w:p>
          <w:p w:rsidR="003842DA" w:rsidRPr="00B0506F" w:rsidRDefault="003842DA" w:rsidP="00AA01EA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 xml:space="preserve"> VOLLEY</w:t>
            </w:r>
          </w:p>
        </w:tc>
        <w:tc>
          <w:tcPr>
            <w:tcW w:w="2574" w:type="dxa"/>
            <w:tcBorders>
              <w:top w:val="single" w:sz="12" w:space="0" w:color="0000FF"/>
              <w:right w:val="single" w:sz="12" w:space="0" w:color="0000FF"/>
            </w:tcBorders>
          </w:tcPr>
          <w:p w:rsidR="003842DA" w:rsidRDefault="003842DA" w:rsidP="00AA01EA">
            <w:pPr>
              <w:tabs>
                <w:tab w:val="left" w:pos="675"/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SUPER</w:t>
            </w:r>
          </w:p>
          <w:p w:rsidR="003842DA" w:rsidRPr="00B0506F" w:rsidRDefault="003842DA" w:rsidP="00AA01EA">
            <w:pPr>
              <w:tabs>
                <w:tab w:val="left" w:pos="675"/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VOLLEY</w:t>
            </w:r>
          </w:p>
        </w:tc>
      </w:tr>
      <w:tr w:rsidR="003842DA" w:rsidRPr="008728B6" w:rsidTr="004F443D">
        <w:trPr>
          <w:trHeight w:val="851"/>
        </w:trPr>
        <w:tc>
          <w:tcPr>
            <w:tcW w:w="1676" w:type="dxa"/>
            <w:tcBorders>
              <w:left w:val="single" w:sz="12" w:space="0" w:color="0000FF"/>
            </w:tcBorders>
            <w:vAlign w:val="center"/>
          </w:tcPr>
          <w:p w:rsidR="003842DA" w:rsidRPr="008728B6" w:rsidRDefault="003842DA" w:rsidP="00AA01EA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Numero Squadre</w:t>
            </w:r>
          </w:p>
        </w:tc>
        <w:tc>
          <w:tcPr>
            <w:tcW w:w="2574" w:type="dxa"/>
            <w:vAlign w:val="center"/>
          </w:tcPr>
          <w:p w:rsidR="003842DA" w:rsidRPr="007311E3" w:rsidRDefault="003842DA" w:rsidP="004F443D">
            <w:pPr>
              <w:jc w:val="center"/>
              <w:rPr>
                <w:sz w:val="36"/>
                <w:szCs w:val="36"/>
              </w:rPr>
            </w:pPr>
            <w:r w:rsidRPr="00256330">
              <w:rPr>
                <w:sz w:val="36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56330">
              <w:rPr>
                <w:sz w:val="36"/>
              </w:rPr>
              <w:instrText xml:space="preserve"> FORMTEXT </w:instrText>
            </w:r>
            <w:r w:rsidRPr="00256330">
              <w:rPr>
                <w:sz w:val="36"/>
              </w:rPr>
            </w:r>
            <w:r w:rsidRPr="00256330">
              <w:rPr>
                <w:sz w:val="36"/>
              </w:rPr>
              <w:fldChar w:fldCharType="separate"/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256330">
              <w:rPr>
                <w:sz w:val="36"/>
              </w:rPr>
              <w:fldChar w:fldCharType="end"/>
            </w:r>
          </w:p>
        </w:tc>
        <w:bookmarkStart w:id="1" w:name="Testo9"/>
        <w:tc>
          <w:tcPr>
            <w:tcW w:w="2574" w:type="dxa"/>
            <w:vAlign w:val="center"/>
          </w:tcPr>
          <w:p w:rsidR="003842DA" w:rsidRPr="004F443D" w:rsidRDefault="003842DA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1"/>
          </w:p>
        </w:tc>
        <w:bookmarkStart w:id="2" w:name="Testo10"/>
        <w:tc>
          <w:tcPr>
            <w:tcW w:w="2574" w:type="dxa"/>
            <w:tcBorders>
              <w:right w:val="single" w:sz="12" w:space="0" w:color="0000FF"/>
            </w:tcBorders>
            <w:vAlign w:val="center"/>
          </w:tcPr>
          <w:p w:rsidR="003842DA" w:rsidRPr="004F443D" w:rsidRDefault="003842DA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2"/>
          </w:p>
        </w:tc>
      </w:tr>
      <w:tr w:rsidR="003842DA" w:rsidRPr="008728B6" w:rsidTr="004F443D">
        <w:trPr>
          <w:trHeight w:val="851"/>
        </w:trPr>
        <w:tc>
          <w:tcPr>
            <w:tcW w:w="1676" w:type="dxa"/>
            <w:tcBorders>
              <w:left w:val="single" w:sz="12" w:space="0" w:color="0000FF"/>
              <w:bottom w:val="single" w:sz="12" w:space="0" w:color="FF0000"/>
            </w:tcBorders>
            <w:vAlign w:val="center"/>
          </w:tcPr>
          <w:p w:rsidR="003842DA" w:rsidRPr="008728B6" w:rsidRDefault="003842DA" w:rsidP="005214B3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Totale</w:t>
            </w:r>
          </w:p>
          <w:p w:rsidR="003842DA" w:rsidRPr="005D5CB5" w:rsidRDefault="003842DA" w:rsidP="005214B3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32"/>
                <w:szCs w:val="32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Giocatori</w:t>
            </w:r>
          </w:p>
        </w:tc>
        <w:bookmarkStart w:id="3" w:name="Testo11"/>
        <w:tc>
          <w:tcPr>
            <w:tcW w:w="2574" w:type="dxa"/>
            <w:tcBorders>
              <w:bottom w:val="single" w:sz="12" w:space="0" w:color="FF0000"/>
            </w:tcBorders>
            <w:vAlign w:val="center"/>
          </w:tcPr>
          <w:p w:rsidR="003842DA" w:rsidRPr="004F443D" w:rsidRDefault="003842DA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3"/>
          </w:p>
        </w:tc>
        <w:bookmarkStart w:id="4" w:name="Testo12"/>
        <w:tc>
          <w:tcPr>
            <w:tcW w:w="2574" w:type="dxa"/>
            <w:tcBorders>
              <w:bottom w:val="single" w:sz="12" w:space="0" w:color="FF0000"/>
            </w:tcBorders>
            <w:vAlign w:val="center"/>
          </w:tcPr>
          <w:p w:rsidR="003842DA" w:rsidRPr="004F443D" w:rsidRDefault="003842DA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4"/>
          </w:p>
        </w:tc>
        <w:bookmarkStart w:id="5" w:name="Testo13"/>
        <w:tc>
          <w:tcPr>
            <w:tcW w:w="2574" w:type="dxa"/>
            <w:tcBorders>
              <w:bottom w:val="single" w:sz="12" w:space="0" w:color="FF0000"/>
              <w:right w:val="single" w:sz="12" w:space="0" w:color="0000FF"/>
            </w:tcBorders>
            <w:vAlign w:val="center"/>
          </w:tcPr>
          <w:p w:rsidR="003842DA" w:rsidRPr="004F443D" w:rsidRDefault="003842DA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3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5"/>
          </w:p>
        </w:tc>
      </w:tr>
      <w:tr w:rsidR="003842DA" w:rsidRPr="008728B6" w:rsidTr="004F443D">
        <w:trPr>
          <w:trHeight w:val="851"/>
        </w:trPr>
        <w:tc>
          <w:tcPr>
            <w:tcW w:w="167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</w:tcBorders>
            <w:vAlign w:val="center"/>
          </w:tcPr>
          <w:p w:rsidR="003842DA" w:rsidRPr="008728B6" w:rsidRDefault="003842DA" w:rsidP="00B0506F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Num. Tot</w:t>
            </w:r>
          </w:p>
          <w:p w:rsidR="003842DA" w:rsidRPr="005D5CB5" w:rsidRDefault="003842DA" w:rsidP="00B0506F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32"/>
                <w:szCs w:val="32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Atlete/i</w:t>
            </w:r>
          </w:p>
        </w:tc>
        <w:tc>
          <w:tcPr>
            <w:tcW w:w="2574" w:type="dxa"/>
            <w:tcBorders>
              <w:top w:val="single" w:sz="12" w:space="0" w:color="FF0000"/>
              <w:bottom w:val="single" w:sz="12" w:space="0" w:color="FF0000"/>
            </w:tcBorders>
            <w:vAlign w:val="center"/>
          </w:tcPr>
          <w:p w:rsidR="003842DA" w:rsidRPr="004F443D" w:rsidRDefault="003842DA" w:rsidP="008F2442">
            <w:pPr>
              <w:jc w:val="center"/>
              <w:rPr>
                <w:sz w:val="36"/>
                <w:szCs w:val="36"/>
              </w:rPr>
            </w:pPr>
            <w:r w:rsidRPr="00256330">
              <w:rPr>
                <w:sz w:val="36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56330">
              <w:rPr>
                <w:sz w:val="36"/>
              </w:rPr>
              <w:instrText xml:space="preserve"> FORMTEXT </w:instrText>
            </w:r>
            <w:r w:rsidRPr="00256330">
              <w:rPr>
                <w:sz w:val="36"/>
              </w:rPr>
            </w:r>
            <w:r w:rsidRPr="00256330">
              <w:rPr>
                <w:sz w:val="36"/>
              </w:rPr>
              <w:fldChar w:fldCharType="separate"/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256330">
              <w:rPr>
                <w:sz w:val="36"/>
              </w:rPr>
              <w:fldChar w:fldCharType="end"/>
            </w:r>
          </w:p>
        </w:tc>
        <w:tc>
          <w:tcPr>
            <w:tcW w:w="2574" w:type="dxa"/>
            <w:tcBorders>
              <w:top w:val="single" w:sz="12" w:space="0" w:color="FF0000"/>
              <w:bottom w:val="single" w:sz="12" w:space="0" w:color="FF0000"/>
            </w:tcBorders>
            <w:vAlign w:val="center"/>
          </w:tcPr>
          <w:p w:rsidR="003842DA" w:rsidRPr="008728B6" w:rsidRDefault="003842DA" w:rsidP="00A43051">
            <w:pPr>
              <w:tabs>
                <w:tab w:val="right" w:pos="7230"/>
              </w:tabs>
              <w:ind w:left="142" w:right="-227"/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Numero Accompagnatori:</w:t>
            </w:r>
          </w:p>
        </w:tc>
        <w:bookmarkStart w:id="6" w:name="Testo14"/>
        <w:tc>
          <w:tcPr>
            <w:tcW w:w="2574" w:type="dxa"/>
            <w:tcBorders>
              <w:top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:rsidR="003842DA" w:rsidRPr="004F443D" w:rsidRDefault="003842DA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6"/>
          </w:p>
        </w:tc>
      </w:tr>
    </w:tbl>
    <w:p w:rsidR="003842DA" w:rsidRPr="008728B6" w:rsidRDefault="003842DA" w:rsidP="005D5CB5">
      <w:pPr>
        <w:tabs>
          <w:tab w:val="left" w:pos="2977"/>
        </w:tabs>
        <w:ind w:right="-227"/>
        <w:rPr>
          <w:rFonts w:ascii="Cambria" w:hAnsi="Cambria"/>
          <w:b/>
          <w:i/>
          <w:sz w:val="28"/>
          <w:szCs w:val="28"/>
        </w:rPr>
      </w:pPr>
    </w:p>
    <w:p w:rsidR="003842DA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30"/>
          <w:szCs w:val="30"/>
        </w:rPr>
      </w:pPr>
      <w:r w:rsidRPr="00EB585F">
        <w:rPr>
          <w:rFonts w:ascii="Cambria" w:hAnsi="Cambria"/>
          <w:b/>
          <w:i/>
          <w:sz w:val="30"/>
          <w:szCs w:val="30"/>
        </w:rPr>
        <w:t>Inviare via fax al numero: 035 4194301</w:t>
      </w:r>
      <w:r>
        <w:rPr>
          <w:rFonts w:ascii="Cambria" w:hAnsi="Cambria"/>
          <w:b/>
          <w:i/>
          <w:sz w:val="30"/>
          <w:szCs w:val="30"/>
        </w:rPr>
        <w:t xml:space="preserve"> </w:t>
      </w:r>
    </w:p>
    <w:p w:rsidR="003842DA" w:rsidRPr="005D5A5C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16"/>
          <w:szCs w:val="16"/>
        </w:rPr>
      </w:pPr>
    </w:p>
    <w:p w:rsidR="003842DA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32"/>
          <w:szCs w:val="32"/>
        </w:rPr>
      </w:pPr>
      <w:r w:rsidRPr="008728B6">
        <w:rPr>
          <w:rFonts w:ascii="Cambria" w:hAnsi="Cambria"/>
          <w:b/>
          <w:i/>
          <w:sz w:val="32"/>
          <w:szCs w:val="32"/>
        </w:rPr>
        <w:t>Oppure via e-mail</w:t>
      </w:r>
      <w:r>
        <w:rPr>
          <w:rFonts w:ascii="Cambria" w:hAnsi="Cambria"/>
          <w:b/>
          <w:i/>
          <w:sz w:val="32"/>
          <w:szCs w:val="32"/>
        </w:rPr>
        <w:t xml:space="preserve">: </w:t>
      </w:r>
      <w:hyperlink r:id="rId8" w:history="1">
        <w:r w:rsidRPr="002D560C">
          <w:rPr>
            <w:rStyle w:val="Hyperlink"/>
            <w:rFonts w:ascii="Cambria" w:hAnsi="Cambria"/>
            <w:b/>
            <w:i/>
            <w:sz w:val="32"/>
            <w:szCs w:val="32"/>
          </w:rPr>
          <w:t>emily.plati@alice.it</w:t>
        </w:r>
      </w:hyperlink>
      <w:r>
        <w:rPr>
          <w:rFonts w:ascii="Cambria" w:hAnsi="Cambria"/>
          <w:b/>
          <w:i/>
          <w:sz w:val="32"/>
          <w:szCs w:val="32"/>
        </w:rPr>
        <w:t xml:space="preserve"> </w:t>
      </w:r>
    </w:p>
    <w:p w:rsidR="003842DA" w:rsidRPr="005D5A5C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16"/>
          <w:szCs w:val="16"/>
        </w:rPr>
      </w:pPr>
    </w:p>
    <w:p w:rsidR="003842DA" w:rsidRPr="008728B6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32"/>
          <w:szCs w:val="32"/>
        </w:rPr>
      </w:pPr>
      <w:r>
        <w:rPr>
          <w:rFonts w:ascii="Cambria" w:hAnsi="Cambria"/>
          <w:b/>
          <w:i/>
          <w:sz w:val="30"/>
          <w:szCs w:val="30"/>
        </w:rPr>
        <w:t>Emily 329/7257055 (chiamare dopo le 18, o inviare SMS)</w:t>
      </w:r>
    </w:p>
    <w:p w:rsidR="003842DA" w:rsidRPr="005D5A5C" w:rsidRDefault="003842DA" w:rsidP="005D5CB5">
      <w:pPr>
        <w:rPr>
          <w:sz w:val="16"/>
          <w:szCs w:val="16"/>
        </w:rPr>
      </w:pPr>
    </w:p>
    <w:p w:rsidR="003842DA" w:rsidRDefault="003842DA" w:rsidP="005D5A5C">
      <w:pPr>
        <w:tabs>
          <w:tab w:val="left" w:pos="2977"/>
        </w:tabs>
        <w:jc w:val="center"/>
        <w:rPr>
          <w:rFonts w:ascii="Cambria" w:hAnsi="Cambria"/>
          <w:b/>
          <w:i/>
          <w:sz w:val="30"/>
          <w:szCs w:val="30"/>
        </w:rPr>
      </w:pPr>
      <w:r>
        <w:rPr>
          <w:rFonts w:ascii="Cambria" w:hAnsi="Cambria"/>
          <w:b/>
          <w:i/>
          <w:sz w:val="30"/>
          <w:szCs w:val="30"/>
        </w:rPr>
        <w:t>L’iscrizione è valida previa nostra risposta di conferma.</w:t>
      </w:r>
    </w:p>
    <w:sectPr w:rsidR="003842DA" w:rsidSect="008E62E4">
      <w:footerReference w:type="default" r:id="rId9"/>
      <w:pgSz w:w="11906" w:h="16838" w:code="9"/>
      <w:pgMar w:top="851" w:right="926" w:bottom="1134" w:left="1134" w:header="720" w:footer="85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42DA" w:rsidRDefault="003842DA">
      <w:r>
        <w:separator/>
      </w:r>
    </w:p>
  </w:endnote>
  <w:endnote w:type="continuationSeparator" w:id="0">
    <w:p w:rsidR="003842DA" w:rsidRDefault="003842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2DA" w:rsidRPr="00652762" w:rsidRDefault="003842DA" w:rsidP="008E62E4">
    <w:pPr>
      <w:pStyle w:val="Footer"/>
      <w:jc w:val="center"/>
      <w:rPr>
        <w:sz w:val="16"/>
        <w:szCs w:val="16"/>
      </w:rPr>
    </w:pPr>
    <w:r w:rsidRPr="00652762">
      <w:rPr>
        <w:sz w:val="16"/>
        <w:szCs w:val="16"/>
      </w:rPr>
      <w:t>BREMBO VOLLEY TEAM</w:t>
    </w:r>
  </w:p>
  <w:p w:rsidR="003842DA" w:rsidRDefault="003842DA" w:rsidP="008E62E4">
    <w:pPr>
      <w:jc w:val="center"/>
      <w:rPr>
        <w:sz w:val="16"/>
        <w:szCs w:val="16"/>
      </w:rPr>
    </w:pPr>
    <w:r w:rsidRPr="00652762">
      <w:rPr>
        <w:sz w:val="16"/>
        <w:szCs w:val="16"/>
      </w:rPr>
      <w:t>Associa</w:t>
    </w:r>
    <w:r>
      <w:rPr>
        <w:sz w:val="16"/>
        <w:szCs w:val="16"/>
      </w:rPr>
      <w:t xml:space="preserve">zione Sportiva Dilettantistica </w:t>
    </w:r>
    <w:r w:rsidRPr="009B268D">
      <w:rPr>
        <w:sz w:val="16"/>
        <w:szCs w:val="16"/>
      </w:rPr>
      <w:t>Senza Scopo Di Lucro</w:t>
    </w:r>
  </w:p>
  <w:p w:rsidR="003842DA" w:rsidRPr="00652762" w:rsidRDefault="003842DA" w:rsidP="008E62E4">
    <w:pPr>
      <w:jc w:val="center"/>
      <w:rPr>
        <w:sz w:val="16"/>
        <w:szCs w:val="16"/>
      </w:rPr>
    </w:pPr>
    <w:r>
      <w:rPr>
        <w:sz w:val="16"/>
        <w:szCs w:val="16"/>
      </w:rPr>
      <w:t>www.brembovolleyteam.it</w:t>
    </w:r>
  </w:p>
  <w:p w:rsidR="003842DA" w:rsidRPr="00652762" w:rsidRDefault="003842DA" w:rsidP="008E62E4">
    <w:pPr>
      <w:jc w:val="center"/>
      <w:rPr>
        <w:sz w:val="16"/>
        <w:szCs w:val="16"/>
      </w:rPr>
    </w:pPr>
    <w:r w:rsidRPr="00652762">
      <w:rPr>
        <w:sz w:val="16"/>
        <w:szCs w:val="16"/>
      </w:rPr>
      <w:t xml:space="preserve">Via </w:t>
    </w:r>
    <w:r>
      <w:rPr>
        <w:sz w:val="16"/>
        <w:szCs w:val="16"/>
      </w:rPr>
      <w:t>Resistenza</w:t>
    </w:r>
    <w:r w:rsidRPr="00652762">
      <w:rPr>
        <w:sz w:val="16"/>
        <w:szCs w:val="16"/>
      </w:rPr>
      <w:t xml:space="preserve"> - 240</w:t>
    </w:r>
    <w:r>
      <w:rPr>
        <w:sz w:val="16"/>
        <w:szCs w:val="16"/>
      </w:rPr>
      <w:t>41</w:t>
    </w:r>
    <w:r w:rsidRPr="00652762">
      <w:rPr>
        <w:sz w:val="16"/>
        <w:szCs w:val="16"/>
      </w:rPr>
      <w:t xml:space="preserve"> </w:t>
    </w:r>
    <w:r>
      <w:rPr>
        <w:sz w:val="16"/>
        <w:szCs w:val="16"/>
      </w:rPr>
      <w:t>BREMBATE</w:t>
    </w:r>
    <w:r w:rsidRPr="00652762">
      <w:rPr>
        <w:sz w:val="16"/>
        <w:szCs w:val="16"/>
      </w:rPr>
      <w:t xml:space="preserve"> – BG</w:t>
    </w:r>
  </w:p>
  <w:p w:rsidR="003842DA" w:rsidRDefault="003842DA" w:rsidP="008E62E4">
    <w:pPr>
      <w:jc w:val="center"/>
      <w:rPr>
        <w:sz w:val="24"/>
        <w:szCs w:val="24"/>
      </w:rPr>
    </w:pPr>
    <w:r>
      <w:rPr>
        <w:sz w:val="16"/>
        <w:szCs w:val="16"/>
      </w:rPr>
      <w:t>C.F./</w:t>
    </w:r>
    <w:r w:rsidRPr="00652762">
      <w:rPr>
        <w:sz w:val="16"/>
        <w:szCs w:val="16"/>
      </w:rPr>
      <w:t>P. I.V.A. 03141850168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42DA" w:rsidRDefault="003842DA">
      <w:r>
        <w:separator/>
      </w:r>
    </w:p>
  </w:footnote>
  <w:footnote w:type="continuationSeparator" w:id="0">
    <w:p w:rsidR="003842DA" w:rsidRDefault="003842D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218AB"/>
    <w:multiLevelType w:val="hybridMultilevel"/>
    <w:tmpl w:val="1372464A"/>
    <w:lvl w:ilvl="0" w:tplc="0B006B50">
      <w:start w:val="1"/>
      <w:numFmt w:val="bullet"/>
      <w:lvlText w:val=""/>
      <w:lvlJc w:val="left"/>
      <w:pPr>
        <w:tabs>
          <w:tab w:val="num" w:pos="473"/>
        </w:tabs>
        <w:ind w:left="473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C565B44"/>
    <w:multiLevelType w:val="hybridMultilevel"/>
    <w:tmpl w:val="0102FF8C"/>
    <w:lvl w:ilvl="0" w:tplc="0628AEA6">
      <w:start w:val="1"/>
      <w:numFmt w:val="bullet"/>
      <w:lvlText w:val=""/>
      <w:lvlJc w:val="left"/>
      <w:pPr>
        <w:tabs>
          <w:tab w:val="num" w:pos="284"/>
        </w:tabs>
        <w:ind w:left="1134" w:hanging="1021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08D1061"/>
    <w:multiLevelType w:val="multilevel"/>
    <w:tmpl w:val="0102FF8C"/>
    <w:lvl w:ilvl="0">
      <w:start w:val="1"/>
      <w:numFmt w:val="bullet"/>
      <w:lvlText w:val=""/>
      <w:lvlJc w:val="left"/>
      <w:pPr>
        <w:tabs>
          <w:tab w:val="num" w:pos="284"/>
        </w:tabs>
        <w:ind w:left="1134" w:hanging="1021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ocumentProtection w:edit="forms" w:enforcement="1" w:cryptProviderType="rsaFull" w:cryptAlgorithmClass="hash" w:cryptAlgorithmType="typeAny" w:cryptAlgorithmSid="4" w:cryptSpinCount="100000" w:hash="dmJOl+zkWqa+87oU7/jAZ48SK90=" w:salt="6RmWLjaNUh2ARx+JwO0uzA==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2E4"/>
    <w:rsid w:val="000162D5"/>
    <w:rsid w:val="0005179B"/>
    <w:rsid w:val="000729E3"/>
    <w:rsid w:val="000A2237"/>
    <w:rsid w:val="000E3060"/>
    <w:rsid w:val="000E4DC2"/>
    <w:rsid w:val="000F678F"/>
    <w:rsid w:val="00127669"/>
    <w:rsid w:val="001279F4"/>
    <w:rsid w:val="001405CF"/>
    <w:rsid w:val="001B44B9"/>
    <w:rsid w:val="0021581D"/>
    <w:rsid w:val="00232155"/>
    <w:rsid w:val="00256330"/>
    <w:rsid w:val="002B2FD6"/>
    <w:rsid w:val="002D560C"/>
    <w:rsid w:val="00301589"/>
    <w:rsid w:val="00322CB9"/>
    <w:rsid w:val="00360552"/>
    <w:rsid w:val="003842DA"/>
    <w:rsid w:val="003A6E4D"/>
    <w:rsid w:val="003B0A30"/>
    <w:rsid w:val="003C7540"/>
    <w:rsid w:val="00404705"/>
    <w:rsid w:val="00411472"/>
    <w:rsid w:val="00420394"/>
    <w:rsid w:val="00476CB5"/>
    <w:rsid w:val="004D78A0"/>
    <w:rsid w:val="004F443D"/>
    <w:rsid w:val="00510F8B"/>
    <w:rsid w:val="005214B3"/>
    <w:rsid w:val="00525DAB"/>
    <w:rsid w:val="005348F3"/>
    <w:rsid w:val="00555288"/>
    <w:rsid w:val="005C02DB"/>
    <w:rsid w:val="005D3C6C"/>
    <w:rsid w:val="005D5A5C"/>
    <w:rsid w:val="005D5CB5"/>
    <w:rsid w:val="005E48E1"/>
    <w:rsid w:val="005F07BE"/>
    <w:rsid w:val="00652762"/>
    <w:rsid w:val="00663FEC"/>
    <w:rsid w:val="0068657D"/>
    <w:rsid w:val="006971AD"/>
    <w:rsid w:val="006E55BA"/>
    <w:rsid w:val="007311E3"/>
    <w:rsid w:val="007415A4"/>
    <w:rsid w:val="00766664"/>
    <w:rsid w:val="007820A5"/>
    <w:rsid w:val="007A6822"/>
    <w:rsid w:val="007A736D"/>
    <w:rsid w:val="007B2E2B"/>
    <w:rsid w:val="007D14DB"/>
    <w:rsid w:val="007F5A87"/>
    <w:rsid w:val="008727CA"/>
    <w:rsid w:val="008728B6"/>
    <w:rsid w:val="00882271"/>
    <w:rsid w:val="00886120"/>
    <w:rsid w:val="008A382C"/>
    <w:rsid w:val="008E2975"/>
    <w:rsid w:val="008E51F0"/>
    <w:rsid w:val="008E62E4"/>
    <w:rsid w:val="008F2442"/>
    <w:rsid w:val="00900D6A"/>
    <w:rsid w:val="00900EC5"/>
    <w:rsid w:val="0096573E"/>
    <w:rsid w:val="00976880"/>
    <w:rsid w:val="009847C1"/>
    <w:rsid w:val="009B268D"/>
    <w:rsid w:val="009D6837"/>
    <w:rsid w:val="009F5B48"/>
    <w:rsid w:val="00A1645F"/>
    <w:rsid w:val="00A43051"/>
    <w:rsid w:val="00A47BF3"/>
    <w:rsid w:val="00AA01EA"/>
    <w:rsid w:val="00AA607F"/>
    <w:rsid w:val="00AB4723"/>
    <w:rsid w:val="00AE013D"/>
    <w:rsid w:val="00B0506F"/>
    <w:rsid w:val="00B31FE8"/>
    <w:rsid w:val="00B3703E"/>
    <w:rsid w:val="00C023C4"/>
    <w:rsid w:val="00C06E6D"/>
    <w:rsid w:val="00C1142C"/>
    <w:rsid w:val="00C2398D"/>
    <w:rsid w:val="00C244A0"/>
    <w:rsid w:val="00C25B90"/>
    <w:rsid w:val="00C30A04"/>
    <w:rsid w:val="00C34158"/>
    <w:rsid w:val="00CE2263"/>
    <w:rsid w:val="00CF7CCF"/>
    <w:rsid w:val="00D26576"/>
    <w:rsid w:val="00D513EB"/>
    <w:rsid w:val="00D94331"/>
    <w:rsid w:val="00E01372"/>
    <w:rsid w:val="00E0743B"/>
    <w:rsid w:val="00E14C78"/>
    <w:rsid w:val="00E41958"/>
    <w:rsid w:val="00E94A74"/>
    <w:rsid w:val="00EB585F"/>
    <w:rsid w:val="00EB6D88"/>
    <w:rsid w:val="00F144EC"/>
    <w:rsid w:val="00F47954"/>
    <w:rsid w:val="00FC3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2E4"/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E62E4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E3060"/>
    <w:rPr>
      <w:sz w:val="20"/>
    </w:rPr>
  </w:style>
  <w:style w:type="paragraph" w:styleId="Header">
    <w:name w:val="header"/>
    <w:basedOn w:val="Normal"/>
    <w:link w:val="HeaderChar"/>
    <w:uiPriority w:val="99"/>
    <w:rsid w:val="00D94331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E3060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rsid w:val="00C06E6D"/>
    <w:rPr>
      <w:sz w:val="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E3060"/>
    <w:rPr>
      <w:sz w:val="2"/>
    </w:rPr>
  </w:style>
  <w:style w:type="paragraph" w:styleId="NormalWeb">
    <w:name w:val="Normal (Web)"/>
    <w:basedOn w:val="Normal"/>
    <w:uiPriority w:val="99"/>
    <w:rsid w:val="00AE013D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rsid w:val="005D5CB5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ily.plati@alic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53</TotalTime>
  <Pages>1</Pages>
  <Words>147</Words>
  <Characters>840</Characters>
  <Application>Microsoft Office Outlook</Application>
  <DocSecurity>0</DocSecurity>
  <Lines>0</Lines>
  <Paragraphs>0</Paragraphs>
  <ScaleCrop>false</ScaleCrop>
  <Company>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Plati</dc:creator>
  <cp:keywords/>
  <dc:description/>
  <cp:lastModifiedBy>EmySte</cp:lastModifiedBy>
  <cp:revision>11</cp:revision>
  <cp:lastPrinted>2012-02-27T09:24:00Z</cp:lastPrinted>
  <dcterms:created xsi:type="dcterms:W3CDTF">2013-03-06T07:21:00Z</dcterms:created>
  <dcterms:modified xsi:type="dcterms:W3CDTF">2016-01-24T21:15:00Z</dcterms:modified>
</cp:coreProperties>
</file>